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186091" w:rsidP="004574D1">
      <w:pPr>
        <w:pStyle w:val="Zwischenberschrift"/>
      </w:pPr>
      <w:bookmarkStart w:id="0" w:name="_GoBack"/>
      <w:r w:rsidRPr="000E2231">
        <w:t>Off-label Therapie</w:t>
      </w:r>
      <w:r w:rsidRPr="000E2231">
        <w:tab/>
      </w:r>
      <w:r>
        <w:rPr>
          <w:rFonts w:cstheme="minorHAnsi"/>
        </w:rPr>
        <w:tab/>
      </w:r>
      <w:bookmarkEnd w:id="0"/>
      <w:r w:rsidR="008C7EA9" w:rsidRPr="00B531D3">
        <w:tab/>
      </w:r>
      <w:r w:rsidR="008C7EA9" w:rsidRPr="00B531D3">
        <w:tab/>
      </w:r>
      <w:r w:rsidR="007A4D09" w:rsidRPr="005D3E33">
        <w:tab/>
      </w:r>
      <w:r w:rsidR="007A4D09">
        <w:tab/>
      </w:r>
      <w:r w:rsidR="009D5DC1" w:rsidRPr="00241765">
        <w:tab/>
      </w:r>
      <w:r w:rsidR="00CA038C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186091" w:rsidRPr="00975FD4" w:rsidRDefault="00186091" w:rsidP="00186091">
      <w:pPr>
        <w:spacing w:after="0" w:line="360" w:lineRule="auto"/>
        <w:jc w:val="both"/>
      </w:pPr>
      <w:r w:rsidRPr="006104FF">
        <w:rPr>
          <w:rFonts w:cstheme="minorHAnsi"/>
        </w:rPr>
        <w:t xml:space="preserve">Antrag auf </w:t>
      </w:r>
      <w:r>
        <w:rPr>
          <w:rFonts w:cstheme="minorHAnsi"/>
        </w:rPr>
        <w:t xml:space="preserve">Kostenübernahme für eine Off-label Therapie mit </w:t>
      </w:r>
      <w:r w:rsidRPr="00E34BEC">
        <w:rPr>
          <w:rStyle w:val="Markierung"/>
        </w:rPr>
        <w:t>XXX</w:t>
      </w:r>
      <w:r>
        <w:rPr>
          <w:rFonts w:cstheme="minorHAnsi"/>
        </w:rPr>
        <w:t xml:space="preserve">, Patient </w:t>
      </w:r>
      <w:r w:rsidRPr="00E34BEC">
        <w:rPr>
          <w:rStyle w:val="Markierung"/>
        </w:rPr>
        <w:t>XXX</w:t>
      </w:r>
    </w:p>
    <w:p w:rsidR="004574D1" w:rsidRDefault="004574D1" w:rsidP="004574D1">
      <w:pPr>
        <w:spacing w:after="0" w:line="360" w:lineRule="auto"/>
        <w:jc w:val="both"/>
      </w:pPr>
    </w:p>
    <w:p w:rsidR="00186091" w:rsidRPr="009858D5" w:rsidRDefault="00186091" w:rsidP="00186091">
      <w:pPr>
        <w:spacing w:after="0" w:line="360" w:lineRule="auto"/>
        <w:jc w:val="both"/>
        <w:rPr>
          <w:rStyle w:val="Fett"/>
        </w:rPr>
      </w:pPr>
      <w:r w:rsidRPr="009858D5">
        <w:rPr>
          <w:rStyle w:val="Fett"/>
        </w:rPr>
        <w:t>Inhalt (Männlicher Patient):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Sehr geehrte Damen und Herren,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Ihr Versicherter, Herr </w:t>
      </w:r>
      <w:r w:rsidRPr="00FB6670">
        <w:rPr>
          <w:rStyle w:val="Markierung"/>
        </w:rPr>
        <w:t>XXX</w:t>
      </w:r>
      <w:r w:rsidRPr="00FB6670">
        <w:rPr>
          <w:rFonts w:cstheme="minorHAnsi"/>
        </w:rPr>
        <w:t xml:space="preserve">, befindet sich derzeit aufgrund eines </w:t>
      </w:r>
      <w:r w:rsidRPr="00FB6670">
        <w:rPr>
          <w:rStyle w:val="Markierung"/>
        </w:rPr>
        <w:t>XXXX</w:t>
      </w:r>
      <w:r>
        <w:rPr>
          <w:rFonts w:cstheme="minorHAnsi"/>
        </w:rPr>
        <w:t xml:space="preserve"> in unserer onkologischen Be</w:t>
      </w:r>
      <w:r w:rsidRPr="00FB6670">
        <w:rPr>
          <w:rFonts w:cstheme="minorHAnsi"/>
        </w:rPr>
        <w:t xml:space="preserve">treuung. </w:t>
      </w:r>
      <w:r w:rsidRPr="00FB6670">
        <w:rPr>
          <w:rStyle w:val="Markierung"/>
        </w:rPr>
        <w:t>Der bisherige Therapieverlauf ist dem Schreiben beigefügt</w:t>
      </w:r>
      <w:r w:rsidRPr="00FB6670">
        <w:rPr>
          <w:rFonts w:cstheme="minorHAnsi"/>
        </w:rPr>
        <w:t>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Style w:val="Markierung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Style w:val="Markierung"/>
        </w:rPr>
      </w:pPr>
      <w:r w:rsidRPr="00FB6670">
        <w:rPr>
          <w:rStyle w:val="Markierung"/>
        </w:rPr>
        <w:t>X Aktuelle Behandlungssituation X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Herr </w:t>
      </w:r>
      <w:r w:rsidRPr="00FB6670">
        <w:rPr>
          <w:rStyle w:val="Markierung"/>
        </w:rPr>
        <w:t>XXX</w:t>
      </w:r>
      <w:r w:rsidRPr="00FB6670">
        <w:rPr>
          <w:rFonts w:cstheme="minorHAnsi"/>
        </w:rPr>
        <w:t xml:space="preserve"> befindet sich in einem sehr guten Allgemeinzustand. Trotz des palliativen Therapieansatzes besteht bei Herrn </w:t>
      </w:r>
      <w:r w:rsidRPr="00FB6670">
        <w:rPr>
          <w:rStyle w:val="Markierung"/>
        </w:rPr>
        <w:t>XXX</w:t>
      </w:r>
      <w:r w:rsidRPr="00FB6670">
        <w:rPr>
          <w:rFonts w:cstheme="minorHAnsi"/>
        </w:rPr>
        <w:t xml:space="preserve"> und seiner Familie verständlicherweise der </w:t>
      </w:r>
      <w:r>
        <w:rPr>
          <w:rFonts w:cstheme="minorHAnsi"/>
        </w:rPr>
        <w:t>dringende Wunsch, alle Behand</w:t>
      </w:r>
      <w:r w:rsidRPr="00FB6670">
        <w:rPr>
          <w:rFonts w:cstheme="minorHAnsi"/>
        </w:rPr>
        <w:t>lungsmöglichkeiten auszuschöpfen. Daher ist bei diesem Patienten umg</w:t>
      </w:r>
      <w:r>
        <w:rPr>
          <w:rFonts w:cstheme="minorHAnsi"/>
        </w:rPr>
        <w:t>ehend eine weitere Therapie ein</w:t>
      </w:r>
      <w:r w:rsidRPr="00FB6670">
        <w:rPr>
          <w:rFonts w:cstheme="minorHAnsi"/>
        </w:rPr>
        <w:t>zuleiten, welche das Potential hat, eine weitere Progression der Erkrankung bei guter Verträglichkeit und hoher Lebensqualität zu verhindern.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Wir möchten daher bei Ihrer Krankenkasse die Kostenübernahme einer Off-Label Therapie mit </w:t>
      </w:r>
      <w:r w:rsidRPr="00FB6670">
        <w:rPr>
          <w:rStyle w:val="Markierung"/>
        </w:rPr>
        <w:t>XXXX</w:t>
      </w:r>
      <w:r w:rsidRPr="00FB6670">
        <w:rPr>
          <w:rFonts w:cstheme="minorHAnsi"/>
        </w:rPr>
        <w:t xml:space="preserve"> beantragen.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Die Voraussetzungen nach dem BSG-Urteil vom 19.03.2002 (Az B 1 KR 37/00 R) sind aus unserer Sicht wie folgt erfüllt: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1) Es handelt sich um eine schwerwiegende (lebensbedrohliche oder die Lebensqualität auf Dauer nach-haltig beeinträchtigende Erkrankung)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•</w:t>
      </w:r>
      <w:r w:rsidRPr="00FB6670">
        <w:rPr>
          <w:rFonts w:cstheme="minorHAnsi"/>
        </w:rPr>
        <w:tab/>
        <w:t xml:space="preserve">Bei dem hier vorliegenden </w:t>
      </w:r>
      <w:r w:rsidRPr="00FB6670">
        <w:rPr>
          <w:rStyle w:val="Markierung"/>
        </w:rPr>
        <w:t>XXXXXX</w:t>
      </w:r>
      <w:r w:rsidRPr="00FB6670">
        <w:rPr>
          <w:rFonts w:cstheme="minorHAnsi"/>
        </w:rPr>
        <w:t xml:space="preserve"> handelt es sich um eine lebensbedrohliche Erkrankung.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2) Es sind keine anderen Therapieoptionen verfügbar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•</w:t>
      </w:r>
      <w:r w:rsidRPr="00FB6670">
        <w:rPr>
          <w:rFonts w:cstheme="minorHAnsi"/>
        </w:rPr>
        <w:tab/>
        <w:t xml:space="preserve">Nachdem es unter der konventionellen Chemotherapie sowie </w:t>
      </w:r>
      <w:r>
        <w:rPr>
          <w:rFonts w:cstheme="minorHAnsi"/>
        </w:rPr>
        <w:t>Strahlentherapie zu einem Krank</w:t>
      </w:r>
      <w:r w:rsidRPr="00FB6670">
        <w:rPr>
          <w:rFonts w:cstheme="minorHAnsi"/>
        </w:rPr>
        <w:t>heitsprogress gekommen ist, sind aktuell keine Standardtherapieoptionen mehr verfügbar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3) Aufgrund der Datenlage besteht die begründete Aussicht, dass mit dem betreffenden Präparat ein Behandlungserfolg (kurativ oder palliativ) zu erzielen ist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•</w:t>
      </w:r>
      <w:r w:rsidRPr="00FB6670">
        <w:rPr>
          <w:rFonts w:cstheme="minorHAnsi"/>
        </w:rPr>
        <w:tab/>
      </w:r>
      <w:r w:rsidRPr="00FB6670">
        <w:rPr>
          <w:rStyle w:val="Markierung"/>
        </w:rPr>
        <w:t>XXX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Es liegen </w:t>
      </w:r>
      <w:r w:rsidRPr="00FB6670">
        <w:rPr>
          <w:rStyle w:val="Markierung"/>
        </w:rPr>
        <w:t>mit den oben genannten Publikationen</w:t>
      </w:r>
      <w:r w:rsidRPr="00FB6670">
        <w:rPr>
          <w:rFonts w:cstheme="minorHAnsi"/>
        </w:rPr>
        <w:t xml:space="preserve"> Daten vor, die erwart</w:t>
      </w:r>
      <w:r>
        <w:rPr>
          <w:rFonts w:cstheme="minorHAnsi"/>
        </w:rPr>
        <w:t>en lassen, dass ein Behandlungs</w:t>
      </w:r>
      <w:r w:rsidRPr="00FB6670">
        <w:rPr>
          <w:rFonts w:cstheme="minorHAnsi"/>
        </w:rPr>
        <w:t>erfolg möglich ist.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Der Patient wird durch uns selbstverständlich über mögliche Risiken und Nebenwirkungen der Therapie aufgeklärt werden, die Therapie findet außerhalb einer klinischen Studie statt. 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Wir werden leitliniengerecht </w:t>
      </w:r>
      <w:r w:rsidRPr="00FB6670">
        <w:rPr>
          <w:rStyle w:val="Markierung"/>
        </w:rPr>
        <w:t>alle 3 Monate ein Staging mittels CT Thorax und Abdomen</w:t>
      </w:r>
      <w:r w:rsidRPr="00FB6670">
        <w:rPr>
          <w:rFonts w:cstheme="minorHAnsi"/>
        </w:rPr>
        <w:t xml:space="preserve"> durchführen. Sollte sich ein weiteres Fortscheiten der Tumorkrankheit zeigen, würden wir die Therapie natürlich nicht fortführen.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 xml:space="preserve">Wir bitten Sie daher, die Therapie mit </w:t>
      </w:r>
      <w:r w:rsidRPr="00FB6670">
        <w:rPr>
          <w:rStyle w:val="Markierung"/>
        </w:rPr>
        <w:t>XXXX</w:t>
      </w:r>
      <w:r w:rsidRPr="00FB6670">
        <w:rPr>
          <w:rFonts w:cstheme="minorHAnsi"/>
        </w:rPr>
        <w:t xml:space="preserve"> bei diesem Patienten zu genehmigen und die Kosten der Therapie zu übernehmen.</w:t>
      </w:r>
    </w:p>
    <w:p w:rsidR="00186091" w:rsidRPr="00FB6670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FB6670">
        <w:rPr>
          <w:rFonts w:cstheme="minorHAnsi"/>
        </w:rPr>
        <w:t>Mit freundlichen Grüßen</w:t>
      </w:r>
    </w:p>
    <w:p w:rsidR="00186091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9858D5" w:rsidRDefault="00186091" w:rsidP="00186091">
      <w:pPr>
        <w:spacing w:after="0" w:line="360" w:lineRule="auto"/>
        <w:jc w:val="both"/>
        <w:rPr>
          <w:rStyle w:val="Fett"/>
        </w:rPr>
      </w:pPr>
      <w:r w:rsidRPr="009858D5">
        <w:rPr>
          <w:rStyle w:val="Fett"/>
        </w:rPr>
        <w:t>Inhalt (Weiblicher Patient):</w:t>
      </w:r>
    </w:p>
    <w:p w:rsidR="00186091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Sehr geehrte Damen und Herren,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 xml:space="preserve">Ihre Versicherte, Frau </w:t>
      </w:r>
      <w:r w:rsidRPr="005850DB">
        <w:rPr>
          <w:rStyle w:val="Markierung"/>
        </w:rPr>
        <w:t>XXX</w:t>
      </w:r>
      <w:r w:rsidRPr="005850DB">
        <w:rPr>
          <w:rFonts w:cstheme="minorHAnsi"/>
        </w:rPr>
        <w:t xml:space="preserve">, befindet sich derzeit aufgrund eines </w:t>
      </w:r>
      <w:r w:rsidRPr="005850DB">
        <w:rPr>
          <w:rStyle w:val="Markierung"/>
        </w:rPr>
        <w:t>XXXX</w:t>
      </w:r>
      <w:r>
        <w:rPr>
          <w:rFonts w:cstheme="minorHAnsi"/>
        </w:rPr>
        <w:t xml:space="preserve"> in unserer onkologischen Be</w:t>
      </w:r>
      <w:r w:rsidRPr="005850DB">
        <w:rPr>
          <w:rFonts w:cstheme="minorHAnsi"/>
        </w:rPr>
        <w:t xml:space="preserve">treuung. </w:t>
      </w:r>
      <w:r w:rsidRPr="005850DB">
        <w:rPr>
          <w:rStyle w:val="Markierung"/>
        </w:rPr>
        <w:t>Der bisherige Therapieverlauf ist dem Schreiben beigefügt.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Style w:val="Markierung"/>
        </w:rPr>
      </w:pPr>
      <w:r w:rsidRPr="005850DB">
        <w:rPr>
          <w:rStyle w:val="Markierung"/>
        </w:rPr>
        <w:t>X Aktuelle Behandlungssituation X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 xml:space="preserve">Frau </w:t>
      </w:r>
      <w:r w:rsidRPr="005850DB">
        <w:rPr>
          <w:rStyle w:val="Markierung"/>
        </w:rPr>
        <w:t>XXX</w:t>
      </w:r>
      <w:r w:rsidRPr="005850DB">
        <w:rPr>
          <w:rFonts w:cstheme="minorHAnsi"/>
        </w:rPr>
        <w:t xml:space="preserve"> befindet sich in einem sehr guten Allgemeinzustand. Trotz des palliativen Therapieansatzes besteht bei Frau </w:t>
      </w:r>
      <w:r w:rsidRPr="005850DB">
        <w:rPr>
          <w:rStyle w:val="Markierung"/>
        </w:rPr>
        <w:t>XXX</w:t>
      </w:r>
      <w:r w:rsidRPr="005850DB">
        <w:rPr>
          <w:rFonts w:cstheme="minorHAnsi"/>
        </w:rPr>
        <w:t xml:space="preserve"> und ihrer Familie verständlicherweise der dringende Wunsch, alle Behandlungs-möglichkeiten auszuschöpfen. Daher ist bei diesem Patienten umgehend</w:t>
      </w:r>
      <w:r>
        <w:rPr>
          <w:rFonts w:cstheme="minorHAnsi"/>
        </w:rPr>
        <w:t xml:space="preserve"> eine weitere Therapie einzulei</w:t>
      </w:r>
      <w:r w:rsidRPr="005850DB">
        <w:rPr>
          <w:rFonts w:cstheme="minorHAnsi"/>
        </w:rPr>
        <w:t>ten, welche das Potential hat, eine weitere Progression der Erkrankung bei guter Verträglichkeit und hoher Lebensqualität zu verhindern.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 xml:space="preserve">Wir möchten daher bei Ihrer Krankenkasse die Kostenübernahme einer Off-Label Therapie mit </w:t>
      </w:r>
      <w:r w:rsidRPr="005850DB">
        <w:rPr>
          <w:rStyle w:val="Markierung"/>
        </w:rPr>
        <w:t>XXXX</w:t>
      </w:r>
      <w:r w:rsidRPr="005850DB">
        <w:rPr>
          <w:rFonts w:cstheme="minorHAnsi"/>
        </w:rPr>
        <w:t xml:space="preserve"> beantragen.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Die Voraussetzungen nach dem BSG-Urteil vom 19.03.2002 (Az B 1 KR 37/00 R) sind aus unserer Sicht wie folgt erfüllt: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1) Es handelt sich um eine schwerwiegende (lebensbedrohliche oder die Leb</w:t>
      </w:r>
      <w:r>
        <w:rPr>
          <w:rFonts w:cstheme="minorHAnsi"/>
        </w:rPr>
        <w:t>ensqualität auf Dauer nach</w:t>
      </w:r>
      <w:r w:rsidRPr="005850DB">
        <w:rPr>
          <w:rFonts w:cstheme="minorHAnsi"/>
        </w:rPr>
        <w:t>haltig beeinträchtigende Erkrankung)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•</w:t>
      </w:r>
      <w:r w:rsidRPr="005850DB">
        <w:rPr>
          <w:rFonts w:cstheme="minorHAnsi"/>
        </w:rPr>
        <w:tab/>
        <w:t xml:space="preserve">Bei dem hier vorliegenden </w:t>
      </w:r>
      <w:r w:rsidRPr="005850DB">
        <w:rPr>
          <w:rStyle w:val="Markierung"/>
        </w:rPr>
        <w:t>XXXXXX</w:t>
      </w:r>
      <w:r w:rsidRPr="005850DB">
        <w:rPr>
          <w:rFonts w:cstheme="minorHAnsi"/>
        </w:rPr>
        <w:t xml:space="preserve"> handelt es sich um eine lebensbedrohliche Erkrankung.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2) Es sind keine anderen Therapieoptionen verfügbar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•</w:t>
      </w:r>
      <w:r w:rsidRPr="005850DB">
        <w:rPr>
          <w:rFonts w:cstheme="minorHAnsi"/>
        </w:rPr>
        <w:tab/>
        <w:t xml:space="preserve">Nachdem es unter der konventionellen Chemotherapie sowie </w:t>
      </w:r>
      <w:r>
        <w:rPr>
          <w:rFonts w:cstheme="minorHAnsi"/>
        </w:rPr>
        <w:t>Strahlentherapie zu einem Krank</w:t>
      </w:r>
      <w:r w:rsidRPr="005850DB">
        <w:rPr>
          <w:rFonts w:cstheme="minorHAnsi"/>
        </w:rPr>
        <w:t>heitsprogress gekommen ist, sind aktuell keine Standardtherapieoptionen mehr verfügbar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lastRenderedPageBreak/>
        <w:t>3) Aufgrund der Datenlage besteht die begründete Aussicht, dass mit dem betreffenden Präparat ein Behandlungserfolg (kurativ oder palliativ) zu erzielen ist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•</w:t>
      </w:r>
      <w:r w:rsidRPr="005850DB">
        <w:rPr>
          <w:rFonts w:cstheme="minorHAnsi"/>
        </w:rPr>
        <w:tab/>
      </w:r>
      <w:r w:rsidRPr="005850DB">
        <w:rPr>
          <w:rStyle w:val="Markierung"/>
        </w:rPr>
        <w:t>XXX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Es liegen mit den oben genannten Publikationen Daten vor, die erwart</w:t>
      </w:r>
      <w:r>
        <w:rPr>
          <w:rFonts w:cstheme="minorHAnsi"/>
        </w:rPr>
        <w:t>en lassen, dass ein Behandlungs</w:t>
      </w:r>
      <w:r w:rsidRPr="005850DB">
        <w:rPr>
          <w:rFonts w:cstheme="minorHAnsi"/>
        </w:rPr>
        <w:t>erfolg möglich ist.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>Die Patientin wird durch uns selbstverständlich über mögliche Risik</w:t>
      </w:r>
      <w:r>
        <w:rPr>
          <w:rFonts w:cstheme="minorHAnsi"/>
        </w:rPr>
        <w:t>en und Nebenwirkungen der Thera</w:t>
      </w:r>
      <w:r w:rsidRPr="005850DB">
        <w:rPr>
          <w:rFonts w:cstheme="minorHAnsi"/>
        </w:rPr>
        <w:t xml:space="preserve">pie aufgeklärt werden, die Therapie findet außerhalb einer klinischen Studie statt. Wir werden leitlinien-gerecht </w:t>
      </w:r>
      <w:r w:rsidRPr="00F84D48">
        <w:rPr>
          <w:rStyle w:val="Markierung"/>
        </w:rPr>
        <w:t>alle 3 Monate ein Staging mittels CT Thorax und Abdomen</w:t>
      </w:r>
      <w:r w:rsidRPr="005850DB">
        <w:rPr>
          <w:rFonts w:cstheme="minorHAnsi"/>
        </w:rPr>
        <w:t xml:space="preserve"> durchführen. Sollte sich ein weiteres Fortscheiten der Tumorkrankheit zeigen, würden wir die Therapie natürlich nicht fortführen.</w:t>
      </w: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</w:p>
    <w:p w:rsidR="00186091" w:rsidRPr="005850DB" w:rsidRDefault="00186091" w:rsidP="00186091">
      <w:pPr>
        <w:spacing w:after="0" w:line="360" w:lineRule="auto"/>
        <w:ind w:right="454"/>
        <w:jc w:val="both"/>
        <w:rPr>
          <w:rFonts w:cstheme="minorHAnsi"/>
        </w:rPr>
      </w:pPr>
      <w:r w:rsidRPr="005850DB">
        <w:rPr>
          <w:rFonts w:cstheme="minorHAnsi"/>
        </w:rPr>
        <w:t xml:space="preserve">Wir bitten Sie daher, die Therapie mit </w:t>
      </w:r>
      <w:r w:rsidRPr="00F84D48">
        <w:rPr>
          <w:rStyle w:val="Markierung"/>
        </w:rPr>
        <w:t>XXXX</w:t>
      </w:r>
      <w:r w:rsidRPr="005850DB">
        <w:rPr>
          <w:rFonts w:cstheme="minorHAnsi"/>
        </w:rPr>
        <w:t xml:space="preserve"> bei dieser Patientin zu genehmigen und die Kosten der Therapie zu übernehmen.</w:t>
      </w:r>
    </w:p>
    <w:p w:rsidR="001B38F7" w:rsidRPr="001B38F7" w:rsidRDefault="001B38F7" w:rsidP="001B38F7">
      <w:pPr>
        <w:rPr>
          <w:rFonts w:cstheme="minorHAnsi"/>
        </w:rPr>
      </w:pPr>
    </w:p>
    <w:p w:rsidR="00836A23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>Mit bestem Dank für Ihre Mühe und freundlichen Grüßen</w:t>
      </w:r>
    </w:p>
    <w:p w:rsidR="008C7EA9" w:rsidRDefault="008C7EA9" w:rsidP="004574D1">
      <w:pPr>
        <w:spacing w:after="0" w:line="360" w:lineRule="auto"/>
        <w:ind w:right="454"/>
        <w:jc w:val="both"/>
        <w:rPr>
          <w:rFonts w:cstheme="minorHAnsi"/>
        </w:rPr>
      </w:pPr>
    </w:p>
    <w:sectPr w:rsidR="008C7EA9" w:rsidSect="004574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186091" w:rsidP="007A4D09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4D09"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3</w:t>
          </w:r>
          <w:r w:rsidR="000D2D59">
            <w:fldChar w:fldCharType="end"/>
          </w:r>
          <w:r w:rsidR="00FA51DE" w:rsidRPr="00201EF0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186091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3D62"/>
    <w:multiLevelType w:val="hybridMultilevel"/>
    <w:tmpl w:val="3272CAA0"/>
    <w:lvl w:ilvl="0" w:tplc="A92C7EA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37CF"/>
    <w:multiLevelType w:val="hybridMultilevel"/>
    <w:tmpl w:val="9028EFA8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DF4671"/>
    <w:multiLevelType w:val="hybridMultilevel"/>
    <w:tmpl w:val="2A1E0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16DEA"/>
    <w:multiLevelType w:val="hybridMultilevel"/>
    <w:tmpl w:val="A962BF4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0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2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4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15"/>
  </w:num>
  <w:num w:numId="13">
    <w:abstractNumId w:val="8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091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8363B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36D5"/>
    <w:rsid w:val="003343DA"/>
    <w:rsid w:val="00347517"/>
    <w:rsid w:val="00356BDA"/>
    <w:rsid w:val="003657C6"/>
    <w:rsid w:val="0037065B"/>
    <w:rsid w:val="0037626B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4D09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75785"/>
    <w:rsid w:val="0089130A"/>
    <w:rsid w:val="008A07F0"/>
    <w:rsid w:val="008A7870"/>
    <w:rsid w:val="008B4A9B"/>
    <w:rsid w:val="008C56B8"/>
    <w:rsid w:val="008C78D6"/>
    <w:rsid w:val="008C7EA9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D5DC1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BF2DD9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038C"/>
    <w:rsid w:val="00CA62FC"/>
    <w:rsid w:val="00CB2E18"/>
    <w:rsid w:val="00CC20D0"/>
    <w:rsid w:val="00CC2A77"/>
    <w:rsid w:val="00CC3153"/>
    <w:rsid w:val="00CD3B18"/>
    <w:rsid w:val="00CD5603"/>
    <w:rsid w:val="00CD6EAD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02B8E6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3F0B-B41C-4544-B26C-085EB90D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3</Pages>
  <Words>601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2</cp:revision>
  <cp:lastPrinted>2016-08-15T13:52:00Z</cp:lastPrinted>
  <dcterms:created xsi:type="dcterms:W3CDTF">2024-11-19T12:21:00Z</dcterms:created>
  <dcterms:modified xsi:type="dcterms:W3CDTF">2024-11-19T12:21:00Z</dcterms:modified>
</cp:coreProperties>
</file>